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DDA1C" w14:textId="77777777" w:rsidR="00391307" w:rsidRDefault="00391307" w:rsidP="00391307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 xml:space="preserve">REGISTRO PRESENZE TIROCINIO </w:t>
      </w:r>
    </w:p>
    <w:p w14:paraId="6B353E29" w14:textId="77777777" w:rsidR="00391307" w:rsidRDefault="00391307" w:rsidP="00391307">
      <w:pPr>
        <w:jc w:val="center"/>
        <w:rPr>
          <w:rFonts w:ascii="Arial" w:hAnsi="Arial" w:cs="Arial"/>
          <w:b/>
          <w:color w:val="C00000"/>
          <w:sz w:val="22"/>
          <w:szCs w:val="22"/>
        </w:rPr>
      </w:pPr>
      <w:r>
        <w:rPr>
          <w:rFonts w:ascii="Arial" w:hAnsi="Arial" w:cs="Arial"/>
          <w:b/>
          <w:color w:val="C00000"/>
        </w:rPr>
        <w:t>INTERNSHIP ATTENDANCE REPORT</w:t>
      </w:r>
    </w:p>
    <w:p w14:paraId="749E8A80" w14:textId="77777777" w:rsidR="00391307" w:rsidRDefault="00391307" w:rsidP="00391307">
      <w:pPr>
        <w:spacing w:before="120" w:after="120"/>
        <w:rPr>
          <w:rFonts w:ascii="Arial" w:hAnsi="Arial" w:cs="Arial"/>
          <w:color w:val="C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91307" w14:paraId="1F4D8CF4" w14:textId="77777777" w:rsidTr="00391307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344804" w14:textId="77777777" w:rsidR="00391307" w:rsidRDefault="00391307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>MATRICOLA/</w:t>
            </w:r>
          </w:p>
          <w:p w14:paraId="4DBB6A24" w14:textId="77777777" w:rsidR="00391307" w:rsidRDefault="00391307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>UNIPD IDENTIFICATION NUMBER</w:t>
            </w:r>
          </w:p>
          <w:p w14:paraId="29E3B2C2" w14:textId="77777777" w:rsidR="00391307" w:rsidRDefault="00391307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391307" w14:paraId="343D74B4" w14:textId="77777777" w:rsidTr="00391307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52343" w14:textId="77777777" w:rsidR="00391307" w:rsidRDefault="00391307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>TIROCINANTE (COGNOME, NOME)</w:t>
            </w:r>
          </w:p>
          <w:p w14:paraId="14C6AB24" w14:textId="77777777" w:rsidR="00391307" w:rsidRDefault="00391307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>INTERN (SURNAME, NAME)</w:t>
            </w:r>
          </w:p>
          <w:p w14:paraId="24A049D7" w14:textId="77777777" w:rsidR="00391307" w:rsidRDefault="00391307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</w:tr>
      <w:tr w:rsidR="00391307" w:rsidRPr="00391307" w14:paraId="407770A3" w14:textId="77777777" w:rsidTr="00391307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2EEB0" w14:textId="77777777" w:rsidR="00391307" w:rsidRDefault="00391307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 xml:space="preserve">SUPERVISOR AZIENDALE (COGNOME, NOME, </w:t>
            </w:r>
            <w:proofErr w:type="gramStart"/>
            <w:r>
              <w:rPr>
                <w:rFonts w:ascii="Arial" w:hAnsi="Arial" w:cs="Arial"/>
                <w:color w:val="C00000"/>
                <w:sz w:val="20"/>
                <w:szCs w:val="20"/>
              </w:rPr>
              <w:t>POSIZIONE)/</w:t>
            </w:r>
            <w:proofErr w:type="gramEnd"/>
          </w:p>
          <w:p w14:paraId="4F7BB2D9" w14:textId="77777777" w:rsidR="00391307" w:rsidRDefault="00391307">
            <w:pPr>
              <w:rPr>
                <w:rFonts w:ascii="Arial" w:hAnsi="Arial" w:cs="Arial"/>
                <w:color w:val="C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  <w:lang w:val="en-US"/>
              </w:rPr>
              <w:t>HOSTING INSTITUTION SUPERVISOR (SURNAME, NAME, ROLE)</w:t>
            </w:r>
          </w:p>
          <w:p w14:paraId="578911A9" w14:textId="77777777" w:rsidR="00391307" w:rsidRDefault="00391307">
            <w:pPr>
              <w:rPr>
                <w:rFonts w:ascii="Arial" w:hAnsi="Arial" w:cs="Arial"/>
                <w:color w:val="C00000"/>
                <w:sz w:val="20"/>
                <w:szCs w:val="20"/>
                <w:lang w:val="en-US"/>
              </w:rPr>
            </w:pPr>
          </w:p>
        </w:tc>
      </w:tr>
    </w:tbl>
    <w:p w14:paraId="4128FACD" w14:textId="77777777" w:rsidR="00391307" w:rsidRDefault="00391307" w:rsidP="00391307">
      <w:pPr>
        <w:rPr>
          <w:rFonts w:ascii="Arial" w:hAnsi="Arial" w:cs="Arial"/>
          <w:color w:val="C00000"/>
          <w:sz w:val="20"/>
          <w:szCs w:val="20"/>
          <w:lang w:val="en-US"/>
        </w:rPr>
      </w:pPr>
    </w:p>
    <w:p w14:paraId="5C2A5F4A" w14:textId="77777777" w:rsidR="00391307" w:rsidRDefault="00391307" w:rsidP="00391307">
      <w:pPr>
        <w:rPr>
          <w:rFonts w:ascii="Arial" w:hAnsi="Arial" w:cs="Arial"/>
          <w:color w:val="C00000"/>
          <w:sz w:val="20"/>
          <w:szCs w:val="20"/>
          <w:lang w:val="en-US"/>
        </w:rPr>
      </w:pPr>
    </w:p>
    <w:p w14:paraId="60968B66" w14:textId="77777777" w:rsidR="00391307" w:rsidRDefault="00391307" w:rsidP="00391307">
      <w:pPr>
        <w:spacing w:before="120" w:after="120"/>
        <w:rPr>
          <w:rFonts w:ascii="Arial" w:hAnsi="Arial" w:cs="Arial"/>
          <w:color w:val="C00000"/>
          <w:sz w:val="22"/>
          <w:szCs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6"/>
        <w:gridCol w:w="1276"/>
        <w:gridCol w:w="5752"/>
      </w:tblGrid>
      <w:tr w:rsidR="00391307" w14:paraId="449989B6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EA904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Data/Date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6B394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Orario/</w:t>
            </w:r>
          </w:p>
          <w:p w14:paraId="63340649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Hours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21056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Attività svolte/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Tasks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report</w:t>
            </w:r>
          </w:p>
        </w:tc>
      </w:tr>
      <w:tr w:rsidR="00391307" w14:paraId="644E143C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D61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364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4BE3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709ED1BA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3AA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185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D59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7860CED4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BE8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724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CAF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69915031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9E7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1F9B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4CE2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0BF5BD01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5CB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39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7D2B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0CEAE4F9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95CB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830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A91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6C9F6A7E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E37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699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3DB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6C8F150F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50A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A0E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C63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4ED0D4B0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C6C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851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467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741299F1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4A24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17A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391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7457AF" w14:paraId="41D307A1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877F" w14:textId="77777777" w:rsidR="007457AF" w:rsidRDefault="007457AF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E470" w14:textId="77777777" w:rsidR="007457AF" w:rsidRDefault="007457AF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533D" w14:textId="77777777" w:rsidR="007457AF" w:rsidRDefault="007457AF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:rsidRPr="00391307" w14:paraId="26960D1C" w14:textId="77777777" w:rsidTr="00391307">
        <w:trPr>
          <w:trHeight w:val="340"/>
          <w:jc w:val="center"/>
        </w:trPr>
        <w:tc>
          <w:tcPr>
            <w:tcW w:w="9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C5815" w14:textId="73B5E67F" w:rsidR="00391307" w:rsidRDefault="00391307">
            <w:pPr>
              <w:jc w:val="both"/>
              <w:rPr>
                <w:rFonts w:ascii="Arial" w:hAnsi="Arial" w:cs="Arial"/>
                <w:b/>
                <w:color w:val="C00000"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lang w:val="en-US"/>
              </w:rPr>
              <w:t xml:space="preserve">MONTE ORE </w:t>
            </w:r>
            <w:r w:rsidR="00411208">
              <w:rPr>
                <w:rFonts w:ascii="Arial" w:hAnsi="Arial" w:cs="Arial"/>
                <w:b/>
                <w:color w:val="C00000"/>
                <w:lang w:val="en-US"/>
              </w:rPr>
              <w:t>TIROCINIO/</w:t>
            </w:r>
            <w:bookmarkStart w:id="0" w:name="_GoBack"/>
            <w:bookmarkEnd w:id="0"/>
          </w:p>
          <w:p w14:paraId="539C19C9" w14:textId="4B7F45E2" w:rsidR="007457AF" w:rsidRPr="007457AF" w:rsidRDefault="00391307">
            <w:pPr>
              <w:spacing w:before="120" w:after="120"/>
              <w:jc w:val="both"/>
              <w:rPr>
                <w:rFonts w:ascii="Arial" w:hAnsi="Arial" w:cs="Arial"/>
                <w:b/>
                <w:color w:val="C00000"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lang w:val="en-US"/>
              </w:rPr>
              <w:t>INTERNSHIP HOURS AMOUNT:</w:t>
            </w:r>
          </w:p>
        </w:tc>
      </w:tr>
      <w:tr w:rsidR="00391307" w14:paraId="3BFDBCB0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1C3E3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lastRenderedPageBreak/>
              <w:t>Data/Date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4B7B4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Orario/</w:t>
            </w:r>
          </w:p>
          <w:p w14:paraId="6D483EDE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Hours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0B99F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Attività svolte/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Tasks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report</w:t>
            </w:r>
          </w:p>
        </w:tc>
      </w:tr>
      <w:tr w:rsidR="00391307" w14:paraId="371C93DD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810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DD1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7202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3315B050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56A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4EE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1F5B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325C86B9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C72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FD34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80EB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2E1DCE20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2866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8594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654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67BFFBB0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751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00E4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2F9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274C9CB5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797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6F2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F9B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52A8D095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8573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615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562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5BC6E2DD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BE7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C3D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B1D4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6C1DE514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11B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7C7F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569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4C69D636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2FD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3E6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C3D7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6DB28804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BDE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B437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85A3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589EEB08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FE6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C143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188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15445F67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7DE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F0C3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4262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170548C6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B5E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4F3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DBA6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1A0EB423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82C3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3A7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004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53C25713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699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E5F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8807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5DA15182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484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6D22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AB0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38D730CF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CEF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419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9E6B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65AB8692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490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0EA6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E67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:rsidRPr="00391307" w14:paraId="040C9479" w14:textId="77777777" w:rsidTr="00391307">
        <w:trPr>
          <w:trHeight w:val="340"/>
          <w:jc w:val="center"/>
        </w:trPr>
        <w:tc>
          <w:tcPr>
            <w:tcW w:w="9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1154D" w14:textId="6EF02CC7" w:rsidR="00391307" w:rsidRDefault="00391307">
            <w:pPr>
              <w:jc w:val="both"/>
              <w:rPr>
                <w:rFonts w:ascii="Arial" w:hAnsi="Arial" w:cs="Arial"/>
                <w:b/>
                <w:color w:val="C00000"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lang w:val="en-US"/>
              </w:rPr>
              <w:t xml:space="preserve">MONTE ORE </w:t>
            </w:r>
            <w:r w:rsidR="00411208">
              <w:rPr>
                <w:rFonts w:ascii="Arial" w:hAnsi="Arial" w:cs="Arial"/>
                <w:b/>
                <w:color w:val="C00000"/>
                <w:lang w:val="en-US"/>
              </w:rPr>
              <w:t>TIROCINIO</w:t>
            </w:r>
            <w:r>
              <w:rPr>
                <w:rFonts w:ascii="Arial" w:hAnsi="Arial" w:cs="Arial"/>
                <w:b/>
                <w:color w:val="C00000"/>
                <w:lang w:val="en-US"/>
              </w:rPr>
              <w:t>/</w:t>
            </w:r>
          </w:p>
          <w:p w14:paraId="03DB02F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lang w:val="en-US"/>
              </w:rPr>
              <w:t>INTERNSHIP HOURS AMOUNT:</w:t>
            </w:r>
          </w:p>
        </w:tc>
      </w:tr>
      <w:tr w:rsidR="00391307" w14:paraId="296F2697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88CEB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lastRenderedPageBreak/>
              <w:t>Data/Date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2FE97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Orario/</w:t>
            </w:r>
          </w:p>
          <w:p w14:paraId="415DE45C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Hours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E80C7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Attività svolte/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Tasks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report</w:t>
            </w:r>
          </w:p>
        </w:tc>
      </w:tr>
      <w:tr w:rsidR="00391307" w14:paraId="099AC327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2F9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B1A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7943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3529C8EB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716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6C22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4DE2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453BF088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B5D7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C41B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3932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3176A34C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622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5136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379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2187FF15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6A8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C286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489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5E78CDBB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98E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B7D2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C33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7BBB98E7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5F37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AA7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00E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0BD410EE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CC14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0657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00B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728ADBAF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2BD6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A57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396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28ACEF9E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B12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D4B4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BD09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6A4E47F3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48E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A5B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E307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17705E2D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2F42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EC1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0487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43D87150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A17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31A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5CB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6EEC5136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DBC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749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5C0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1144038F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7EE6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282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327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0E8BC69E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2FE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CE04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2BE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23E0701E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529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729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94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31D88C03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E40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8BB3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43D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498512F5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210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31B6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F73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:rsidRPr="00391307" w14:paraId="411DC6E6" w14:textId="77777777" w:rsidTr="00391307">
        <w:trPr>
          <w:trHeight w:val="996"/>
          <w:jc w:val="center"/>
        </w:trPr>
        <w:tc>
          <w:tcPr>
            <w:tcW w:w="9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14ECD" w14:textId="741E19E1" w:rsidR="00391307" w:rsidRDefault="00391307">
            <w:pPr>
              <w:jc w:val="both"/>
              <w:rPr>
                <w:rFonts w:ascii="Arial" w:hAnsi="Arial" w:cs="Arial"/>
                <w:b/>
                <w:color w:val="C00000"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lang w:val="en-US"/>
              </w:rPr>
              <w:t xml:space="preserve">MONTE ORE </w:t>
            </w:r>
            <w:r w:rsidR="00411208">
              <w:rPr>
                <w:rFonts w:ascii="Arial" w:hAnsi="Arial" w:cs="Arial"/>
                <w:b/>
                <w:color w:val="C00000"/>
                <w:lang w:val="en-US"/>
              </w:rPr>
              <w:t>TIROCINIO</w:t>
            </w:r>
            <w:r>
              <w:rPr>
                <w:rFonts w:ascii="Arial" w:hAnsi="Arial" w:cs="Arial"/>
                <w:b/>
                <w:color w:val="C00000"/>
                <w:lang w:val="en-US"/>
              </w:rPr>
              <w:t>/</w:t>
            </w:r>
          </w:p>
          <w:p w14:paraId="7CC8DEF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lang w:val="en-US"/>
              </w:rPr>
              <w:t>INTERNSHIP HOURS AMOUNT:</w:t>
            </w:r>
          </w:p>
        </w:tc>
      </w:tr>
      <w:tr w:rsidR="00391307" w14:paraId="7741BC1E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44F6E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lastRenderedPageBreak/>
              <w:t>Data/Date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7FBB0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Orario/</w:t>
            </w:r>
          </w:p>
          <w:p w14:paraId="398F68C7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Hours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36BF7" w14:textId="77777777" w:rsidR="00391307" w:rsidRDefault="00391307">
            <w:pPr>
              <w:spacing w:before="120" w:after="120"/>
              <w:jc w:val="center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color w:val="C00000"/>
              </w:rPr>
              <w:t>Attività svolte/</w:t>
            </w:r>
            <w:proofErr w:type="spellStart"/>
            <w:r>
              <w:rPr>
                <w:rFonts w:ascii="Arial" w:hAnsi="Arial" w:cs="Arial"/>
                <w:b/>
                <w:color w:val="C00000"/>
              </w:rPr>
              <w:t>Tasks</w:t>
            </w:r>
            <w:proofErr w:type="spellEnd"/>
            <w:r>
              <w:rPr>
                <w:rFonts w:ascii="Arial" w:hAnsi="Arial" w:cs="Arial"/>
                <w:b/>
                <w:color w:val="C00000"/>
              </w:rPr>
              <w:t xml:space="preserve"> report</w:t>
            </w:r>
          </w:p>
        </w:tc>
      </w:tr>
      <w:tr w:rsidR="00391307" w14:paraId="5358F3D4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BF7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EA2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193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1D53D833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EE7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655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463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05224B88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D2E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A2F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BC6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3AA1E47D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55E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734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6E5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139BE9BE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6F2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A3B4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1D9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61032F90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DBF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5B1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731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7EE54581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7FB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E94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E392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6F52B328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749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12D6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5BE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46426AD1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5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7A1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7086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781D9F8A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BF3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CBB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105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1736FA5E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7695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F8F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DB9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3DF35C6F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A404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0C5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314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04B9F8EC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F5A7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CDA7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4C2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0A6484C1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2D67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C70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F04C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483932C0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9E61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C6E9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79A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5452A52C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CA30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767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9E8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4FBFC2AE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5EE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910D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693A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5FF640C0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5EE3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DD7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F8FF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14:paraId="226503DB" w14:textId="77777777" w:rsidTr="00391307">
        <w:trPr>
          <w:trHeight w:val="340"/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F818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6B3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D7AE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391307" w:rsidRPr="00391307" w14:paraId="501D050D" w14:textId="77777777" w:rsidTr="00391307">
        <w:trPr>
          <w:trHeight w:val="340"/>
          <w:jc w:val="center"/>
        </w:trPr>
        <w:tc>
          <w:tcPr>
            <w:tcW w:w="9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6DBCE" w14:textId="3C41F77D" w:rsidR="00391307" w:rsidRDefault="00391307">
            <w:pPr>
              <w:jc w:val="both"/>
              <w:rPr>
                <w:rFonts w:ascii="Arial" w:hAnsi="Arial" w:cs="Arial"/>
                <w:b/>
                <w:color w:val="C00000"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lang w:val="en-US"/>
              </w:rPr>
              <w:t xml:space="preserve">MONTE ORE </w:t>
            </w:r>
            <w:r w:rsidR="00411208">
              <w:rPr>
                <w:rFonts w:ascii="Arial" w:hAnsi="Arial" w:cs="Arial"/>
                <w:b/>
                <w:color w:val="C00000"/>
                <w:lang w:val="en-US"/>
              </w:rPr>
              <w:t>TIROCINIO</w:t>
            </w:r>
            <w:r>
              <w:rPr>
                <w:rFonts w:ascii="Arial" w:hAnsi="Arial" w:cs="Arial"/>
                <w:b/>
                <w:color w:val="C00000"/>
                <w:lang w:val="en-US"/>
              </w:rPr>
              <w:t>/</w:t>
            </w:r>
          </w:p>
          <w:p w14:paraId="51EB6F63" w14:textId="77777777" w:rsidR="00391307" w:rsidRDefault="00391307">
            <w:pPr>
              <w:spacing w:before="120" w:after="120"/>
              <w:jc w:val="both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lang w:val="en-US"/>
              </w:rPr>
              <w:t>INTERNSHIP HOURS AMOUNT:</w:t>
            </w:r>
          </w:p>
        </w:tc>
      </w:tr>
    </w:tbl>
    <w:p w14:paraId="503C5C33" w14:textId="77777777" w:rsidR="00951666" w:rsidRPr="00391307" w:rsidRDefault="00951666" w:rsidP="00951666">
      <w:pPr>
        <w:rPr>
          <w:lang w:val="en-US"/>
        </w:rPr>
      </w:pPr>
    </w:p>
    <w:sectPr w:rsidR="00951666" w:rsidRPr="00391307" w:rsidSect="00D00794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709" w:right="1128" w:bottom="2410" w:left="1134" w:header="56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5A772" w14:textId="77777777" w:rsidR="00432FC1" w:rsidRDefault="00432FC1">
      <w:r>
        <w:separator/>
      </w:r>
    </w:p>
  </w:endnote>
  <w:endnote w:type="continuationSeparator" w:id="0">
    <w:p w14:paraId="62C871A7" w14:textId="77777777" w:rsidR="00432FC1" w:rsidRDefault="0043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411208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EC62B" w14:textId="77777777" w:rsidR="0094488D" w:rsidRDefault="00411208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33306E" w14:textId="77777777" w:rsidR="00432FC1" w:rsidRDefault="00432FC1">
      <w:r>
        <w:separator/>
      </w:r>
    </w:p>
  </w:footnote>
  <w:footnote w:type="continuationSeparator" w:id="0">
    <w:p w14:paraId="3ECA9566" w14:textId="77777777" w:rsidR="00432FC1" w:rsidRDefault="00432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asemplice4"/>
      <w:tblW w:w="0" w:type="auto"/>
      <w:tblLook w:val="04A0" w:firstRow="1" w:lastRow="0" w:firstColumn="1" w:lastColumn="0" w:noHBand="0" w:noVBand="1"/>
    </w:tblPr>
    <w:tblGrid>
      <w:gridCol w:w="2786"/>
      <w:gridCol w:w="2376"/>
      <w:gridCol w:w="4476"/>
    </w:tblGrid>
    <w:tr w:rsidR="006A68BA" w14:paraId="76F84A57" w14:textId="77777777" w:rsidTr="006A68B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212" w:type="dxa"/>
        </w:tcPr>
        <w:p w14:paraId="389C8420" w14:textId="24357501" w:rsidR="006A68BA" w:rsidRDefault="006A68BA" w:rsidP="00D00794">
          <w:pPr>
            <w:tabs>
              <w:tab w:val="center" w:pos="4153"/>
              <w:tab w:val="right" w:pos="8306"/>
            </w:tabs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31D66076" wp14:editId="44112186">
                <wp:extent cx="936000" cy="969319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000" cy="969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dxa"/>
        </w:tcPr>
        <w:p w14:paraId="6785A467" w14:textId="162A7E8D" w:rsidR="006A68BA" w:rsidRDefault="006A68BA" w:rsidP="00D00794">
          <w:pPr>
            <w:tabs>
              <w:tab w:val="center" w:pos="4153"/>
              <w:tab w:val="right" w:pos="8306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lang w:val="en-US"/>
            </w:rPr>
          </w:pPr>
        </w:p>
      </w:tc>
      <w:tc>
        <w:tcPr>
          <w:tcW w:w="3213" w:type="dxa"/>
        </w:tcPr>
        <w:p w14:paraId="0D00E906" w14:textId="0E3E2A5F" w:rsidR="006A68BA" w:rsidRDefault="006A68BA" w:rsidP="00D00794">
          <w:pPr>
            <w:tabs>
              <w:tab w:val="center" w:pos="4153"/>
              <w:tab w:val="right" w:pos="8306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01EC42ED" wp14:editId="46F7A2C2">
                <wp:extent cx="2700000" cy="750209"/>
                <wp:effectExtent l="0" t="0" r="5715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0000" cy="750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11C8EA9" w14:textId="4F5F5B25" w:rsidR="00737F3F" w:rsidRPr="00391307" w:rsidRDefault="00737F3F" w:rsidP="00D00794">
    <w:pPr>
      <w:tabs>
        <w:tab w:val="center" w:pos="4153"/>
        <w:tab w:val="right" w:pos="8306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662" w:type="pct"/>
      <w:tblInd w:w="-567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580"/>
      <w:gridCol w:w="5506"/>
      <w:gridCol w:w="5073"/>
    </w:tblGrid>
    <w:tr w:rsidR="00946647" w14:paraId="3C574016" w14:textId="77777777" w:rsidTr="001C79D3">
      <w:trPr>
        <w:trHeight w:val="1696"/>
      </w:trPr>
      <w:tc>
        <w:tcPr>
          <w:tcW w:w="260" w:type="pct"/>
        </w:tcPr>
        <w:p w14:paraId="37C70BC8" w14:textId="629B58B8" w:rsidR="00027C46" w:rsidRDefault="001C79D3" w:rsidP="001C79D3">
          <w:pPr>
            <w:pStyle w:val="NormalParagraphStyle"/>
            <w:ind w:left="-3" w:firstLine="138"/>
            <w:rPr>
              <w:rFonts w:ascii="Arial" w:hAnsi="Arial"/>
              <w:b/>
              <w:sz w:val="17"/>
              <w:szCs w:val="17"/>
            </w:rPr>
          </w:pPr>
          <w:r>
            <w:rPr>
              <w:rFonts w:ascii="Arial" w:hAnsi="Arial" w:cs="Arial"/>
              <w:noProof/>
              <w:lang w:eastAsia="it-IT"/>
            </w:rPr>
            <w:drawing>
              <wp:anchor distT="0" distB="0" distL="114300" distR="114300" simplePos="0" relativeHeight="251657216" behindDoc="1" locked="0" layoutInCell="1" allowOverlap="1" wp14:anchorId="440F17B4" wp14:editId="7508C39A">
                <wp:simplePos x="0" y="0"/>
                <wp:positionH relativeFrom="column">
                  <wp:posOffset>83820</wp:posOffset>
                </wp:positionH>
                <wp:positionV relativeFrom="paragraph">
                  <wp:posOffset>54610</wp:posOffset>
                </wp:positionV>
                <wp:extent cx="719455" cy="668020"/>
                <wp:effectExtent l="0" t="0" r="4445" b="0"/>
                <wp:wrapNone/>
                <wp:docPr id="48" name="Immagin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do dsea 20mm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455" cy="668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5568245" w14:textId="2610E607" w:rsidR="001C79D3" w:rsidRPr="00117E48" w:rsidRDefault="001C79D3" w:rsidP="001C79D3">
          <w:pPr>
            <w:pStyle w:val="NormalParagraphStyle"/>
            <w:ind w:left="-3" w:firstLine="138"/>
            <w:rPr>
              <w:rFonts w:ascii="Arial" w:hAnsi="Arial"/>
              <w:b/>
              <w:sz w:val="17"/>
              <w:szCs w:val="17"/>
            </w:rPr>
          </w:pPr>
        </w:p>
      </w:tc>
      <w:tc>
        <w:tcPr>
          <w:tcW w:w="2467" w:type="pct"/>
        </w:tcPr>
        <w:p w14:paraId="1F500B33" w14:textId="49B93E64" w:rsidR="00564E6A" w:rsidRDefault="00564E6A" w:rsidP="00564E6A">
          <w:pPr>
            <w:tabs>
              <w:tab w:val="right" w:pos="5554"/>
            </w:tabs>
            <w:ind w:left="1169"/>
            <w:rPr>
              <w:rFonts w:ascii="Arial" w:hAnsi="Arial" w:cs="Arial"/>
              <w:sz w:val="11"/>
              <w:szCs w:val="11"/>
            </w:rPr>
          </w:pPr>
        </w:p>
        <w:p w14:paraId="653F2064" w14:textId="1BDBAA33" w:rsidR="00564E6A" w:rsidRDefault="00564E6A" w:rsidP="00564E6A">
          <w:pPr>
            <w:tabs>
              <w:tab w:val="right" w:pos="5554"/>
            </w:tabs>
            <w:ind w:left="1169"/>
            <w:rPr>
              <w:rFonts w:ascii="Arial" w:hAnsi="Arial" w:cs="Arial"/>
              <w:sz w:val="11"/>
              <w:szCs w:val="11"/>
            </w:rPr>
          </w:pPr>
        </w:p>
        <w:p w14:paraId="4088391E" w14:textId="37ECFFFA" w:rsidR="00027C46" w:rsidRPr="00560729" w:rsidRDefault="00D435B9" w:rsidP="00266BF7">
          <w:pPr>
            <w:tabs>
              <w:tab w:val="right" w:pos="5554"/>
            </w:tabs>
            <w:ind w:left="1027"/>
            <w:rPr>
              <w:rFonts w:ascii="Arial" w:hAnsi="Arial" w:cs="Arial"/>
              <w:b/>
              <w:sz w:val="11"/>
              <w:szCs w:val="11"/>
            </w:rPr>
          </w:pPr>
          <w:r w:rsidRPr="00560729">
            <w:rPr>
              <w:rFonts w:ascii="Arial" w:hAnsi="Arial" w:cs="Arial"/>
              <w:b/>
              <w:sz w:val="11"/>
              <w:szCs w:val="11"/>
            </w:rPr>
            <w:tab/>
          </w:r>
        </w:p>
        <w:p w14:paraId="701B1B49" w14:textId="21E30CF8" w:rsidR="00564E6A" w:rsidRPr="00560729" w:rsidRDefault="00560729" w:rsidP="00560729">
          <w:pPr>
            <w:widowControl w:val="0"/>
            <w:autoSpaceDE w:val="0"/>
            <w:autoSpaceDN w:val="0"/>
            <w:adjustRightInd w:val="0"/>
            <w:ind w:left="1027" w:right="-395"/>
            <w:rPr>
              <w:rFonts w:ascii="Helvetica" w:hAnsi="Helvetica" w:cs="Helvetica 55 Roman"/>
              <w:b/>
              <w:bCs/>
              <w:color w:val="A4383D"/>
              <w:sz w:val="12"/>
              <w:szCs w:val="12"/>
              <w:lang w:eastAsia="it-IT"/>
            </w:rPr>
          </w:pPr>
          <w:r w:rsidRPr="00560729">
            <w:rPr>
              <w:rFonts w:ascii="Helvetica" w:hAnsi="Helvetica" w:cs="Helvetica 55 Roman"/>
              <w:b/>
              <w:bCs/>
              <w:color w:val="A4383D"/>
              <w:sz w:val="12"/>
              <w:szCs w:val="12"/>
              <w:lang w:eastAsia="it-IT"/>
            </w:rPr>
            <w:t xml:space="preserve"> </w:t>
          </w:r>
          <w:r w:rsidR="00564E6A" w:rsidRPr="00560729">
            <w:rPr>
              <w:rFonts w:ascii="Helvetica" w:hAnsi="Helvetica" w:cs="Helvetica 55 Roman"/>
              <w:b/>
              <w:bCs/>
              <w:color w:val="A4383D"/>
              <w:sz w:val="12"/>
              <w:szCs w:val="12"/>
              <w:lang w:eastAsia="it-IT"/>
            </w:rPr>
            <w:t>DIPARTIMENTO DI SCIENZE</w:t>
          </w:r>
        </w:p>
        <w:p w14:paraId="5AF2B54E" w14:textId="733DA828" w:rsidR="00564E6A" w:rsidRPr="00560729" w:rsidRDefault="00560729" w:rsidP="00560729">
          <w:pPr>
            <w:widowControl w:val="0"/>
            <w:autoSpaceDE w:val="0"/>
            <w:autoSpaceDN w:val="0"/>
            <w:adjustRightInd w:val="0"/>
            <w:ind w:left="1027" w:right="-395"/>
            <w:rPr>
              <w:rFonts w:ascii="Helvetica" w:hAnsi="Helvetica" w:cs="Helvetica 55 Roman"/>
              <w:bCs/>
              <w:color w:val="A4383D"/>
              <w:sz w:val="12"/>
              <w:szCs w:val="12"/>
              <w:lang w:eastAsia="it-IT"/>
            </w:rPr>
          </w:pPr>
          <w:r w:rsidRPr="00560729">
            <w:rPr>
              <w:rFonts w:ascii="Helvetica" w:hAnsi="Helvetica" w:cs="Helvetica 55 Roman"/>
              <w:b/>
              <w:bCs/>
              <w:color w:val="A4383D"/>
              <w:sz w:val="12"/>
              <w:szCs w:val="12"/>
              <w:lang w:eastAsia="it-IT"/>
            </w:rPr>
            <w:t xml:space="preserve"> </w:t>
          </w:r>
          <w:r w:rsidR="00564E6A" w:rsidRPr="00560729">
            <w:rPr>
              <w:rFonts w:ascii="Helvetica" w:hAnsi="Helvetica" w:cs="Helvetica 55 Roman"/>
              <w:b/>
              <w:bCs/>
              <w:color w:val="A4383D"/>
              <w:sz w:val="12"/>
              <w:szCs w:val="12"/>
              <w:lang w:eastAsia="it-IT"/>
            </w:rPr>
            <w:t>ECONOMICHE E AZIENDALI “MARCO</w:t>
          </w:r>
          <w:r w:rsidR="00266BF7" w:rsidRPr="00560729">
            <w:rPr>
              <w:rFonts w:ascii="Helvetica" w:hAnsi="Helvetica" w:cs="Helvetica 55 Roman"/>
              <w:b/>
              <w:bCs/>
              <w:color w:val="A4383D"/>
              <w:sz w:val="12"/>
              <w:szCs w:val="12"/>
              <w:lang w:eastAsia="it-IT"/>
            </w:rPr>
            <w:t xml:space="preserve"> </w:t>
          </w:r>
          <w:r w:rsidR="00564E6A" w:rsidRPr="00560729">
            <w:rPr>
              <w:rFonts w:ascii="Helvetica" w:hAnsi="Helvetica" w:cs="Helvetica 55 Roman"/>
              <w:b/>
              <w:bCs/>
              <w:color w:val="A4383D"/>
              <w:sz w:val="12"/>
              <w:szCs w:val="12"/>
              <w:lang w:eastAsia="it-IT"/>
            </w:rPr>
            <w:t>FANNO</w:t>
          </w:r>
          <w:r w:rsidR="00564E6A" w:rsidRPr="00560729">
            <w:rPr>
              <w:rFonts w:ascii="Helvetica" w:hAnsi="Helvetica" w:cs="Helvetica 55 Roman"/>
              <w:bCs/>
              <w:color w:val="A4383D"/>
              <w:sz w:val="12"/>
              <w:szCs w:val="12"/>
              <w:lang w:eastAsia="it-IT"/>
            </w:rPr>
            <w:t>”</w:t>
          </w:r>
        </w:p>
        <w:p w14:paraId="2C225FDB" w14:textId="1F86410B" w:rsidR="00564E6A" w:rsidRPr="002E6452" w:rsidRDefault="00560729" w:rsidP="00560729">
          <w:pPr>
            <w:widowControl w:val="0"/>
            <w:autoSpaceDE w:val="0"/>
            <w:autoSpaceDN w:val="0"/>
            <w:adjustRightInd w:val="0"/>
            <w:ind w:left="1027" w:right="-395"/>
            <w:rPr>
              <w:rFonts w:ascii="Helvetica" w:hAnsi="Helvetica" w:cs="Helvetica 55 Roman"/>
              <w:bCs/>
              <w:color w:val="A4383D"/>
              <w:sz w:val="12"/>
              <w:szCs w:val="12"/>
              <w:lang w:eastAsia="it-IT"/>
            </w:rPr>
          </w:pPr>
          <w:r w:rsidRPr="002E6452">
            <w:rPr>
              <w:rFonts w:ascii="Helvetica" w:hAnsi="Helvetica" w:cs="Helvetica 55 Roman"/>
              <w:bCs/>
              <w:color w:val="A4383D"/>
              <w:sz w:val="12"/>
              <w:szCs w:val="12"/>
              <w:lang w:eastAsia="it-IT"/>
            </w:rPr>
            <w:t xml:space="preserve"> </w:t>
          </w:r>
        </w:p>
        <w:p w14:paraId="465B866C" w14:textId="77777777" w:rsidR="0046738A" w:rsidRDefault="00564E6A" w:rsidP="00560729">
          <w:pPr>
            <w:widowControl w:val="0"/>
            <w:autoSpaceDE w:val="0"/>
            <w:autoSpaceDN w:val="0"/>
            <w:adjustRightInd w:val="0"/>
            <w:ind w:left="1027" w:right="-395"/>
            <w:rPr>
              <w:rFonts w:ascii="Helvetica" w:hAnsi="Helvetica" w:cs="Helvetica 55 Roman"/>
              <w:bCs/>
              <w:color w:val="A4383D"/>
              <w:sz w:val="12"/>
              <w:szCs w:val="12"/>
              <w:lang w:val="en-US" w:eastAsia="it-IT"/>
            </w:rPr>
          </w:pPr>
          <w:r w:rsidRPr="00560729">
            <w:rPr>
              <w:rFonts w:ascii="Helvetica" w:hAnsi="Helvetica" w:cs="Helvetica 55 Roman"/>
              <w:bCs/>
              <w:color w:val="A4383D"/>
              <w:sz w:val="12"/>
              <w:szCs w:val="12"/>
              <w:lang w:val="en-US" w:eastAsia="it-IT"/>
            </w:rPr>
            <w:t>DEPARTMENT OF ECONOM</w:t>
          </w:r>
          <w:r w:rsidR="0046738A">
            <w:rPr>
              <w:rFonts w:ascii="Helvetica" w:hAnsi="Helvetica" w:cs="Helvetica 55 Roman"/>
              <w:bCs/>
              <w:color w:val="A4383D"/>
              <w:sz w:val="12"/>
              <w:szCs w:val="12"/>
              <w:lang w:val="en-US" w:eastAsia="it-IT"/>
            </w:rPr>
            <w:t>ICS AND</w:t>
          </w:r>
        </w:p>
        <w:p w14:paraId="403543D5" w14:textId="75B1FFAB" w:rsidR="004D24BE" w:rsidRPr="00560729" w:rsidRDefault="00266BF7" w:rsidP="00560729">
          <w:pPr>
            <w:widowControl w:val="0"/>
            <w:autoSpaceDE w:val="0"/>
            <w:autoSpaceDN w:val="0"/>
            <w:adjustRightInd w:val="0"/>
            <w:ind w:left="1027" w:right="-395"/>
            <w:rPr>
              <w:rFonts w:ascii="Helvetica" w:hAnsi="Helvetica" w:cs="Helvetica 55 Roman"/>
              <w:bCs/>
              <w:color w:val="A4383D"/>
              <w:sz w:val="12"/>
              <w:szCs w:val="12"/>
              <w:lang w:val="en-US" w:eastAsia="it-IT"/>
            </w:rPr>
          </w:pPr>
          <w:r w:rsidRPr="00560729">
            <w:rPr>
              <w:rFonts w:ascii="Helvetica" w:hAnsi="Helvetica" w:cs="Helvetica 55 Roman"/>
              <w:bCs/>
              <w:color w:val="A4383D"/>
              <w:sz w:val="12"/>
              <w:szCs w:val="12"/>
              <w:lang w:val="en-US" w:eastAsia="it-IT"/>
            </w:rPr>
            <w:t>MANAGEMENT “MARCO FANNO</w:t>
          </w:r>
          <w:r w:rsidR="00D435B9" w:rsidRPr="00560729">
            <w:rPr>
              <w:rFonts w:ascii="Arial" w:hAnsi="Arial" w:cs="Arial"/>
              <w:sz w:val="12"/>
              <w:szCs w:val="12"/>
              <w:lang w:val="en-US"/>
            </w:rPr>
            <w:tab/>
          </w:r>
          <w:r w:rsidR="009B11B0" w:rsidRPr="005A3F44">
            <w:rPr>
              <w:rFonts w:ascii="Helvetica" w:hAnsi="Helvetica" w:cs="Helvetica 55 Roman"/>
              <w:bCs/>
              <w:color w:val="A4383D"/>
              <w:sz w:val="12"/>
              <w:szCs w:val="12"/>
              <w:lang w:val="en-US" w:eastAsia="it-IT"/>
            </w:rPr>
            <w:t>”</w:t>
          </w:r>
        </w:p>
        <w:p w14:paraId="56780F08" w14:textId="3F0EE043" w:rsidR="00027C46" w:rsidRPr="00564E6A" w:rsidRDefault="00411208" w:rsidP="004D24BE">
          <w:pPr>
            <w:jc w:val="center"/>
            <w:rPr>
              <w:rFonts w:ascii="Arial" w:hAnsi="Arial" w:cs="Arial"/>
              <w:lang w:val="en-US"/>
            </w:rPr>
          </w:pPr>
        </w:p>
      </w:tc>
      <w:tc>
        <w:tcPr>
          <w:tcW w:w="2273" w:type="pct"/>
        </w:tcPr>
        <w:p w14:paraId="56E578C7" w14:textId="1E404EE2" w:rsidR="00027C46" w:rsidRPr="00117E48" w:rsidRDefault="006868C7" w:rsidP="00A42B9B">
          <w:pPr>
            <w:ind w:left="43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49" name="Immagin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411208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951A48"/>
    <w:multiLevelType w:val="hybridMultilevel"/>
    <w:tmpl w:val="43462FC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77674BD"/>
    <w:multiLevelType w:val="multilevel"/>
    <w:tmpl w:val="B072A946"/>
    <w:lvl w:ilvl="0">
      <w:start w:val="1"/>
      <w:numFmt w:val="lowerLetter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"/>
      <w:lvlJc w:val="left"/>
      <w:rPr>
        <w:rFonts w:cs="Times New Roman"/>
      </w:rPr>
    </w:lvl>
    <w:lvl w:ilvl="2">
      <w:start w:val="1"/>
      <w:numFmt w:val="decimal"/>
      <w:lvlText w:val=""/>
      <w:lvlJc w:val="left"/>
      <w:rPr>
        <w:rFonts w:cs="Times New Roman"/>
      </w:rPr>
    </w:lvl>
    <w:lvl w:ilvl="3">
      <w:start w:val="1"/>
      <w:numFmt w:val="decimal"/>
      <w:lvlText w:val=""/>
      <w:lvlJc w:val="left"/>
      <w:rPr>
        <w:rFonts w:cs="Times New Roman"/>
      </w:rPr>
    </w:lvl>
    <w:lvl w:ilvl="4">
      <w:start w:val="1"/>
      <w:numFmt w:val="decimal"/>
      <w:lvlText w:val=""/>
      <w:lvlJc w:val="left"/>
      <w:rPr>
        <w:rFonts w:cs="Times New Roman"/>
      </w:rPr>
    </w:lvl>
    <w:lvl w:ilvl="5">
      <w:start w:val="1"/>
      <w:numFmt w:val="decimal"/>
      <w:lvlText w:val=""/>
      <w:lvlJc w:val="left"/>
      <w:rPr>
        <w:rFonts w:cs="Times New Roman"/>
      </w:rPr>
    </w:lvl>
    <w:lvl w:ilvl="6">
      <w:start w:val="1"/>
      <w:numFmt w:val="decimal"/>
      <w:lvlText w:val=""/>
      <w:lvlJc w:val="left"/>
      <w:rPr>
        <w:rFonts w:cs="Times New Roman"/>
      </w:rPr>
    </w:lvl>
    <w:lvl w:ilvl="7">
      <w:start w:val="1"/>
      <w:numFmt w:val="decimal"/>
      <w:lvlText w:val=""/>
      <w:lvlJc w:val="left"/>
      <w:rPr>
        <w:rFonts w:cs="Times New Roman"/>
      </w:rPr>
    </w:lvl>
    <w:lvl w:ilvl="8">
      <w:start w:val="1"/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746"/>
    <w:rsid w:val="000054C9"/>
    <w:rsid w:val="000227D4"/>
    <w:rsid w:val="000B5621"/>
    <w:rsid w:val="000C30EC"/>
    <w:rsid w:val="001175CA"/>
    <w:rsid w:val="00145862"/>
    <w:rsid w:val="001717A6"/>
    <w:rsid w:val="001B7E86"/>
    <w:rsid w:val="001C79D3"/>
    <w:rsid w:val="001D7F69"/>
    <w:rsid w:val="001E2B82"/>
    <w:rsid w:val="00266BF7"/>
    <w:rsid w:val="002E6452"/>
    <w:rsid w:val="00364598"/>
    <w:rsid w:val="00391307"/>
    <w:rsid w:val="003B1A2B"/>
    <w:rsid w:val="0040197B"/>
    <w:rsid w:val="00411208"/>
    <w:rsid w:val="0042222C"/>
    <w:rsid w:val="00432FC1"/>
    <w:rsid w:val="0046738A"/>
    <w:rsid w:val="004868FA"/>
    <w:rsid w:val="0049085F"/>
    <w:rsid w:val="00494ABF"/>
    <w:rsid w:val="004C3ADE"/>
    <w:rsid w:val="004D17F0"/>
    <w:rsid w:val="005430CF"/>
    <w:rsid w:val="00560729"/>
    <w:rsid w:val="00563E01"/>
    <w:rsid w:val="00564E6A"/>
    <w:rsid w:val="005862B8"/>
    <w:rsid w:val="005A10B9"/>
    <w:rsid w:val="005A3F44"/>
    <w:rsid w:val="005A4B4E"/>
    <w:rsid w:val="00613837"/>
    <w:rsid w:val="00613FE4"/>
    <w:rsid w:val="0063246C"/>
    <w:rsid w:val="00650B04"/>
    <w:rsid w:val="00681BD9"/>
    <w:rsid w:val="006868C7"/>
    <w:rsid w:val="006A68BA"/>
    <w:rsid w:val="006E2245"/>
    <w:rsid w:val="006F4F66"/>
    <w:rsid w:val="007046DB"/>
    <w:rsid w:val="00731C3B"/>
    <w:rsid w:val="00737F3F"/>
    <w:rsid w:val="007457AF"/>
    <w:rsid w:val="00795681"/>
    <w:rsid w:val="007B52A7"/>
    <w:rsid w:val="00846EBC"/>
    <w:rsid w:val="00875743"/>
    <w:rsid w:val="00893937"/>
    <w:rsid w:val="008B5C37"/>
    <w:rsid w:val="008D42AB"/>
    <w:rsid w:val="00900415"/>
    <w:rsid w:val="00946647"/>
    <w:rsid w:val="009509B2"/>
    <w:rsid w:val="009509EA"/>
    <w:rsid w:val="00951666"/>
    <w:rsid w:val="009A19AE"/>
    <w:rsid w:val="009B11B0"/>
    <w:rsid w:val="009C1746"/>
    <w:rsid w:val="00A23822"/>
    <w:rsid w:val="00A42B9B"/>
    <w:rsid w:val="00A66B19"/>
    <w:rsid w:val="00A67193"/>
    <w:rsid w:val="00A95A77"/>
    <w:rsid w:val="00AA613C"/>
    <w:rsid w:val="00AC08D5"/>
    <w:rsid w:val="00B12CEC"/>
    <w:rsid w:val="00B76052"/>
    <w:rsid w:val="00B81DE5"/>
    <w:rsid w:val="00BA6279"/>
    <w:rsid w:val="00BB1887"/>
    <w:rsid w:val="00BB21D0"/>
    <w:rsid w:val="00BD0846"/>
    <w:rsid w:val="00C17B1A"/>
    <w:rsid w:val="00C40A89"/>
    <w:rsid w:val="00C45DCF"/>
    <w:rsid w:val="00C7146B"/>
    <w:rsid w:val="00C90A4A"/>
    <w:rsid w:val="00CB7CA5"/>
    <w:rsid w:val="00CD1F24"/>
    <w:rsid w:val="00D00794"/>
    <w:rsid w:val="00D21605"/>
    <w:rsid w:val="00D23C98"/>
    <w:rsid w:val="00D23FE8"/>
    <w:rsid w:val="00D435B9"/>
    <w:rsid w:val="00D5424B"/>
    <w:rsid w:val="00DC1AC5"/>
    <w:rsid w:val="00DE2C00"/>
    <w:rsid w:val="00DF1A57"/>
    <w:rsid w:val="00DF1BFD"/>
    <w:rsid w:val="00E00101"/>
    <w:rsid w:val="00E203C9"/>
    <w:rsid w:val="00E3593B"/>
    <w:rsid w:val="00E52C31"/>
    <w:rsid w:val="00F1597A"/>
    <w:rsid w:val="00F64653"/>
    <w:rsid w:val="00FA321F"/>
    <w:rsid w:val="00FE62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57E29733"/>
  <w15:docId w15:val="{76133528-3FBE-483C-8741-9459793AB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D00794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table" w:styleId="Tabellasemplice-2">
    <w:name w:val="Plain Table 2"/>
    <w:basedOn w:val="Tabellanormale"/>
    <w:uiPriority w:val="42"/>
    <w:rsid w:val="006A68B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1">
    <w:name w:val="Plain Table 1"/>
    <w:basedOn w:val="Tabellanormale"/>
    <w:uiPriority w:val="41"/>
    <w:rsid w:val="006A68B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4">
    <w:name w:val="Plain Table 4"/>
    <w:basedOn w:val="Tabellanormale"/>
    <w:uiPriority w:val="44"/>
    <w:rsid w:val="006A68B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44E83-C5FA-413B-8C45-5459B95E0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</Template>
  <TotalTime>10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Spironello Sara</cp:lastModifiedBy>
  <cp:revision>7</cp:revision>
  <cp:lastPrinted>2022-06-17T12:45:00Z</cp:lastPrinted>
  <dcterms:created xsi:type="dcterms:W3CDTF">2022-06-17T12:42:00Z</dcterms:created>
  <dcterms:modified xsi:type="dcterms:W3CDTF">2022-06-17T12:51:00Z</dcterms:modified>
</cp:coreProperties>
</file>